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2DD39" w14:textId="0FADA814" w:rsidR="00E43167" w:rsidRDefault="00E43167" w:rsidP="00555B6B">
      <w:bookmarkStart w:id="0" w:name="_GoBack"/>
      <w:bookmarkEnd w:id="0"/>
    </w:p>
    <w:p w14:paraId="1415CEFA" w14:textId="77777777" w:rsidR="00E43167" w:rsidRDefault="00E43167" w:rsidP="00555B6B"/>
    <w:p w14:paraId="07E715A1" w14:textId="128D2AAB" w:rsidR="00E43167" w:rsidRDefault="00E43167" w:rsidP="00555B6B">
      <w:r>
        <w:rPr>
          <w:noProof/>
        </w:rPr>
        <w:drawing>
          <wp:anchor distT="0" distB="0" distL="114300" distR="114300" simplePos="0" relativeHeight="251663872" behindDoc="1" locked="0" layoutInCell="1" allowOverlap="1" wp14:anchorId="6D117E1B" wp14:editId="67225FB0">
            <wp:simplePos x="0" y="0"/>
            <wp:positionH relativeFrom="column">
              <wp:posOffset>232410</wp:posOffset>
            </wp:positionH>
            <wp:positionV relativeFrom="paragraph">
              <wp:posOffset>2781</wp:posOffset>
            </wp:positionV>
            <wp:extent cx="5671185" cy="2929890"/>
            <wp:effectExtent l="0" t="0" r="5715" b="3810"/>
            <wp:wrapTight wrapText="bothSides">
              <wp:wrapPolygon edited="0">
                <wp:start x="0" y="0"/>
                <wp:lineTo x="0" y="21488"/>
                <wp:lineTo x="21549" y="21488"/>
                <wp:lineTo x="21549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292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D2450A" w14:textId="77777777" w:rsidR="00E43167" w:rsidRDefault="00E43167" w:rsidP="00555B6B"/>
    <w:p w14:paraId="505A4A2D" w14:textId="77777777" w:rsidR="00E43167" w:rsidRDefault="00E43167" w:rsidP="00555B6B"/>
    <w:p w14:paraId="4EAD1C18" w14:textId="77777777" w:rsidR="00E43167" w:rsidRDefault="00E43167" w:rsidP="00555B6B"/>
    <w:p w14:paraId="57683396" w14:textId="77777777" w:rsidR="00E43167" w:rsidRDefault="00E43167" w:rsidP="00555B6B"/>
    <w:p w14:paraId="5442367E" w14:textId="77777777" w:rsidR="00E43167" w:rsidRDefault="00E43167" w:rsidP="00555B6B"/>
    <w:p w14:paraId="026C8980" w14:textId="77777777" w:rsidR="00E43167" w:rsidRDefault="00E43167" w:rsidP="00555B6B"/>
    <w:p w14:paraId="70055C71" w14:textId="77777777" w:rsidR="00E43167" w:rsidRDefault="00E43167" w:rsidP="00555B6B"/>
    <w:p w14:paraId="70DCDD9A" w14:textId="23B1F9C8" w:rsidR="00E43167" w:rsidRDefault="00E43167" w:rsidP="00555B6B"/>
    <w:p w14:paraId="7DC82087" w14:textId="77777777" w:rsidR="00E43167" w:rsidRDefault="00E43167" w:rsidP="00555B6B"/>
    <w:p w14:paraId="6C157FFD" w14:textId="06678DB5" w:rsidR="00E43167" w:rsidRDefault="00E43167" w:rsidP="00E43167">
      <w:pPr>
        <w:rPr>
          <w:lang w:eastAsia="zh-CN"/>
        </w:rPr>
      </w:pPr>
      <w:r>
        <w:t>Supplementary Figure S</w:t>
      </w:r>
      <w:r w:rsidR="000A4699">
        <w:t>2</w:t>
      </w:r>
      <w:r>
        <w:t>.</w:t>
      </w:r>
      <w:r>
        <w:rPr>
          <w:rFonts w:hint="eastAsia"/>
          <w:lang w:eastAsia="zh-CN"/>
        </w:rPr>
        <w:t xml:space="preserve"> </w:t>
      </w:r>
      <w:r w:rsidRPr="00EE27FC">
        <w:t>Schematic diagram of the architecture of the</w:t>
      </w:r>
      <w:r>
        <w:rPr>
          <w:rFonts w:hint="eastAsia"/>
          <w:lang w:eastAsia="zh-CN"/>
        </w:rPr>
        <w:t xml:space="preserve"> vector. (A) s</w:t>
      </w:r>
      <w:r w:rsidRPr="00EE27FC">
        <w:t>chematic diagram of the architecture of the</w:t>
      </w:r>
      <w:r>
        <w:rPr>
          <w:rFonts w:hint="eastAsia"/>
          <w:lang w:eastAsia="zh-CN"/>
        </w:rPr>
        <w:t xml:space="preserve"> </w:t>
      </w:r>
      <w:r w:rsidRPr="00FD34FE">
        <w:rPr>
          <w:lang w:eastAsia="zh-CN"/>
        </w:rPr>
        <w:t xml:space="preserve">OsWRKY97 </w:t>
      </w:r>
      <w:r>
        <w:rPr>
          <w:rFonts w:hint="eastAsia"/>
          <w:lang w:eastAsia="zh-CN"/>
        </w:rPr>
        <w:t>o</w:t>
      </w:r>
      <w:r w:rsidRPr="00FD34FE">
        <w:rPr>
          <w:lang w:eastAsia="zh-CN"/>
        </w:rPr>
        <w:t>verexpression</w:t>
      </w:r>
      <w:r>
        <w:rPr>
          <w:rFonts w:hint="eastAsia"/>
          <w:lang w:eastAsia="zh-CN"/>
        </w:rPr>
        <w:t>. (B) s</w:t>
      </w:r>
      <w:r w:rsidRPr="00EE27FC">
        <w:t>chematic diagram of the architecture of the</w:t>
      </w:r>
      <w:r>
        <w:rPr>
          <w:rFonts w:hint="eastAsia"/>
          <w:lang w:eastAsia="zh-CN"/>
        </w:rPr>
        <w:t xml:space="preserve"> </w:t>
      </w:r>
      <w:r w:rsidRPr="00FD34FE">
        <w:rPr>
          <w:lang w:eastAsia="zh-CN"/>
        </w:rPr>
        <w:t>OsWRKY97</w:t>
      </w:r>
      <w:r>
        <w:rPr>
          <w:rFonts w:hint="eastAsia"/>
          <w:lang w:eastAsia="zh-CN"/>
        </w:rPr>
        <w:t>-GFP</w:t>
      </w:r>
    </w:p>
    <w:p w14:paraId="5D5A1EEF" w14:textId="5A74C693" w:rsidR="00E43167" w:rsidRDefault="00E43167" w:rsidP="00555B6B"/>
    <w:p w14:paraId="4CF2DB87" w14:textId="1BDCB9FD" w:rsidR="00E43167" w:rsidRDefault="00E43167" w:rsidP="00555B6B"/>
    <w:p w14:paraId="7DD7E09E" w14:textId="5DD11910" w:rsidR="00E43167" w:rsidRDefault="00E43167" w:rsidP="00555B6B"/>
    <w:p w14:paraId="39BB6AD5" w14:textId="65FE360F" w:rsidR="00E43167" w:rsidRDefault="00E43167" w:rsidP="00555B6B"/>
    <w:p w14:paraId="646CBEA1" w14:textId="3ADA16E2" w:rsidR="00E43167" w:rsidRDefault="00E43167" w:rsidP="00555B6B"/>
    <w:p w14:paraId="5BACA142" w14:textId="08B353EC" w:rsidR="00E43167" w:rsidRDefault="00E43167" w:rsidP="00555B6B"/>
    <w:p w14:paraId="47D37465" w14:textId="77777777" w:rsidR="00822380" w:rsidRDefault="00822380" w:rsidP="00555B6B">
      <w:pPr>
        <w:rPr>
          <w:b/>
          <w:bCs/>
        </w:rPr>
      </w:pPr>
    </w:p>
    <w:sectPr w:rsidR="00822380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DE795" w14:textId="77777777" w:rsidR="00CE39C5" w:rsidRDefault="00CE39C5" w:rsidP="00117666">
      <w:pPr>
        <w:spacing w:after="0"/>
      </w:pPr>
      <w:r>
        <w:separator/>
      </w:r>
    </w:p>
  </w:endnote>
  <w:endnote w:type="continuationSeparator" w:id="0">
    <w:p w14:paraId="7B38E149" w14:textId="77777777" w:rsidR="00CE39C5" w:rsidRDefault="00CE39C5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4666A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4666A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E3882C" w14:textId="77777777" w:rsidR="00CE39C5" w:rsidRDefault="00CE39C5" w:rsidP="00117666">
      <w:pPr>
        <w:spacing w:after="0"/>
      </w:pPr>
      <w:r>
        <w:separator/>
      </w:r>
    </w:p>
  </w:footnote>
  <w:footnote w:type="continuationSeparator" w:id="0">
    <w:p w14:paraId="03C9C4A5" w14:textId="77777777" w:rsidR="00CE39C5" w:rsidRDefault="00CE39C5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5B77F304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23B2BE7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2A7CAC"/>
    <w:multiLevelType w:val="multilevel"/>
    <w:tmpl w:val="2D740DBE"/>
    <w:numStyleLink w:val="Headings"/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A4699"/>
    <w:rsid w:val="00105FD9"/>
    <w:rsid w:val="00117666"/>
    <w:rsid w:val="001500C5"/>
    <w:rsid w:val="001549D3"/>
    <w:rsid w:val="00160065"/>
    <w:rsid w:val="00177D84"/>
    <w:rsid w:val="0025670D"/>
    <w:rsid w:val="00267D18"/>
    <w:rsid w:val="00274347"/>
    <w:rsid w:val="002868E2"/>
    <w:rsid w:val="002869C3"/>
    <w:rsid w:val="002936E4"/>
    <w:rsid w:val="002B4A57"/>
    <w:rsid w:val="002C74CA"/>
    <w:rsid w:val="0030574F"/>
    <w:rsid w:val="003123F4"/>
    <w:rsid w:val="003544FB"/>
    <w:rsid w:val="00377C64"/>
    <w:rsid w:val="003D2F2D"/>
    <w:rsid w:val="00401590"/>
    <w:rsid w:val="004412EC"/>
    <w:rsid w:val="00447801"/>
    <w:rsid w:val="00452E9C"/>
    <w:rsid w:val="004735C8"/>
    <w:rsid w:val="004947A6"/>
    <w:rsid w:val="004961FF"/>
    <w:rsid w:val="00517A89"/>
    <w:rsid w:val="0052342B"/>
    <w:rsid w:val="005250F2"/>
    <w:rsid w:val="00555B6B"/>
    <w:rsid w:val="00590574"/>
    <w:rsid w:val="00593EEA"/>
    <w:rsid w:val="005A3E3A"/>
    <w:rsid w:val="005A5EEE"/>
    <w:rsid w:val="005B0BAF"/>
    <w:rsid w:val="005D07B8"/>
    <w:rsid w:val="005E2A15"/>
    <w:rsid w:val="00607114"/>
    <w:rsid w:val="006375C7"/>
    <w:rsid w:val="00654E8F"/>
    <w:rsid w:val="00660D05"/>
    <w:rsid w:val="006820B1"/>
    <w:rsid w:val="006B6405"/>
    <w:rsid w:val="006B7D14"/>
    <w:rsid w:val="00701727"/>
    <w:rsid w:val="0070566C"/>
    <w:rsid w:val="00714C50"/>
    <w:rsid w:val="00725A7D"/>
    <w:rsid w:val="007501BE"/>
    <w:rsid w:val="00755E4B"/>
    <w:rsid w:val="00790BB3"/>
    <w:rsid w:val="007C206C"/>
    <w:rsid w:val="00817DD6"/>
    <w:rsid w:val="00822380"/>
    <w:rsid w:val="0083759F"/>
    <w:rsid w:val="0084666A"/>
    <w:rsid w:val="00885156"/>
    <w:rsid w:val="008E2CD8"/>
    <w:rsid w:val="009151AA"/>
    <w:rsid w:val="0093150C"/>
    <w:rsid w:val="0093429D"/>
    <w:rsid w:val="00943573"/>
    <w:rsid w:val="0094496B"/>
    <w:rsid w:val="00964134"/>
    <w:rsid w:val="00970F7D"/>
    <w:rsid w:val="00994A3D"/>
    <w:rsid w:val="009B24CA"/>
    <w:rsid w:val="009C2B12"/>
    <w:rsid w:val="009F7B98"/>
    <w:rsid w:val="00A174D9"/>
    <w:rsid w:val="00A70F37"/>
    <w:rsid w:val="00AA4D24"/>
    <w:rsid w:val="00AB6715"/>
    <w:rsid w:val="00AC2C94"/>
    <w:rsid w:val="00AD4543"/>
    <w:rsid w:val="00B1671E"/>
    <w:rsid w:val="00B25EB8"/>
    <w:rsid w:val="00B37F4D"/>
    <w:rsid w:val="00B74D88"/>
    <w:rsid w:val="00C52A7B"/>
    <w:rsid w:val="00C56BAF"/>
    <w:rsid w:val="00C679AA"/>
    <w:rsid w:val="00C75972"/>
    <w:rsid w:val="00CD066B"/>
    <w:rsid w:val="00CE39C5"/>
    <w:rsid w:val="00CE4FEE"/>
    <w:rsid w:val="00D060CF"/>
    <w:rsid w:val="00DB2A32"/>
    <w:rsid w:val="00DB59C3"/>
    <w:rsid w:val="00DC259A"/>
    <w:rsid w:val="00DE23E8"/>
    <w:rsid w:val="00E43167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C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E80B682-F0B5-4564-9BC3-BE4492D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4FCF112-5666-4378-9097-7DAA20263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61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lmm lmm</cp:lastModifiedBy>
  <cp:revision>16</cp:revision>
  <cp:lastPrinted>2013-10-03T12:51:00Z</cp:lastPrinted>
  <dcterms:created xsi:type="dcterms:W3CDTF">2018-11-23T08:58:00Z</dcterms:created>
  <dcterms:modified xsi:type="dcterms:W3CDTF">2020-02-21T12:26:00Z</dcterms:modified>
</cp:coreProperties>
</file>